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A5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outlineLvl w:val="0"/>
        <w:rPr>
          <w:rFonts w:hint="eastAsia" w:ascii="黑体" w:hAnsi="黑体" w:eastAsia="黑体" w:cs="黑体"/>
          <w:color w:val="000000"/>
          <w:spacing w:val="-1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pacing w:val="-10"/>
          <w:sz w:val="32"/>
          <w:szCs w:val="32"/>
        </w:rPr>
        <w:fldChar w:fldCharType="begin">
          <w:fldData xml:space="preserve">ZQBKAHoAdABYAFEAMQAwAEgATQBWADkAMwA5AFcAZAA3AGwAWgBqAEUAWQB2AEQANgBDAGsAaQBo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</w:fldData>
        </w:fldChar>
      </w:r>
      <w:r>
        <w:rPr>
          <w:rFonts w:hint="eastAsia" w:ascii="黑体" w:hAnsi="黑体" w:eastAsia="黑体" w:cs="黑体"/>
          <w:color w:val="000000"/>
          <w:spacing w:val="-10"/>
          <w:sz w:val="32"/>
          <w:szCs w:val="32"/>
        </w:rPr>
        <w:instrText xml:space="preserve">ADDIN CNKISM.UserStyle</w:instrText>
      </w:r>
      <w:r>
        <w:rPr>
          <w:rFonts w:hint="eastAsia" w:ascii="黑体" w:hAnsi="黑体" w:eastAsia="黑体" w:cs="黑体"/>
          <w:color w:val="000000"/>
          <w:spacing w:val="-10"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color w:val="000000"/>
          <w:spacing w:val="-10"/>
          <w:sz w:val="32"/>
          <w:szCs w:val="32"/>
        </w:rPr>
        <w:fldChar w:fldCharType="end"/>
      </w:r>
      <w:r>
        <w:rPr>
          <w:rFonts w:hint="eastAsia" w:ascii="黑体" w:hAnsi="黑体" w:eastAsia="黑体" w:cs="黑体"/>
          <w:color w:val="000000"/>
          <w:spacing w:val="-1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pacing w:val="-10"/>
          <w:sz w:val="32"/>
          <w:szCs w:val="32"/>
          <w:lang w:val="en-US" w:eastAsia="zh-CN"/>
        </w:rPr>
        <w:t>4</w:t>
      </w:r>
    </w:p>
    <w:p w14:paraId="56931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</w:p>
    <w:p w14:paraId="043A4B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8" w:lineRule="exact"/>
        <w:jc w:val="center"/>
        <w:textAlignment w:val="auto"/>
        <w:rPr>
          <w:rFonts w:ascii="黑体" w:eastAsia="黑体"/>
          <w:b/>
          <w:sz w:val="2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2025年度部门汇总内部控制报告</w:t>
      </w:r>
    </w:p>
    <w:p w14:paraId="65ADC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单位公章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</w:p>
    <w:p w14:paraId="1F92A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仿宋_GB2312" w:eastAsia="仿宋_GB2312"/>
          <w:sz w:val="32"/>
          <w:szCs w:val="32"/>
        </w:rPr>
      </w:pPr>
    </w:p>
    <w:p w14:paraId="6F796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单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位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名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称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13AAD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（签名或盖</w:t>
      </w:r>
      <w:r>
        <w:rPr>
          <w:rFonts w:hint="eastAsia" w:ascii="仿宋_GB2312" w:eastAsia="仿宋_GB2312"/>
          <w:sz w:val="32"/>
          <w:szCs w:val="32"/>
          <w:u w:val="single"/>
        </w:rPr>
        <w:t>章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</w:p>
    <w:p w14:paraId="72331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分管内控负责人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（签名或盖</w:t>
      </w:r>
      <w:r>
        <w:rPr>
          <w:rFonts w:hint="eastAsia" w:ascii="仿宋_GB2312" w:eastAsia="仿宋_GB2312"/>
          <w:sz w:val="32"/>
          <w:szCs w:val="32"/>
          <w:u w:val="single"/>
        </w:rPr>
        <w:t>章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</w:p>
    <w:p w14:paraId="085BA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牵头部门负责人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（签名或盖</w:t>
      </w:r>
      <w:r>
        <w:rPr>
          <w:rFonts w:hint="eastAsia" w:ascii="仿宋_GB2312" w:eastAsia="仿宋_GB2312"/>
          <w:sz w:val="32"/>
          <w:szCs w:val="32"/>
          <w:u w:val="single"/>
        </w:rPr>
        <w:t>章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</w:p>
    <w:p w14:paraId="02430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填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表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（签名或盖</w:t>
      </w:r>
      <w:r>
        <w:rPr>
          <w:rFonts w:hint="eastAsia" w:ascii="仿宋_GB2312" w:eastAsia="仿宋_GB2312"/>
          <w:sz w:val="32"/>
          <w:szCs w:val="32"/>
          <w:u w:val="single"/>
        </w:rPr>
        <w:t>章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</w:p>
    <w:p w14:paraId="75606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填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门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0C441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电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话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码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40EA6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单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位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地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址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0008D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hint="eastAsia" w:ascii="仿宋_GB2312" w:eastAsia="仿宋_GB2312"/>
          <w:b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邮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政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编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码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276FF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left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报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期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年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月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>日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6F7DD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0" w:firstLine="0"/>
        <w:jc w:val="left"/>
        <w:textAlignment w:val="auto"/>
        <w:rPr>
          <w:rFonts w:hint="eastAsia" w:ascii="仿宋_GB2312" w:eastAsia="仿宋_GB2312"/>
          <w:sz w:val="32"/>
          <w:szCs w:val="32"/>
          <w:u w:val="single"/>
        </w:rPr>
      </w:pPr>
    </w:p>
    <w:tbl>
      <w:tblPr>
        <w:tblStyle w:val="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0" w:author="文印室:文印室套红" w:date="2026-02-13T11:41:50Z">
          <w:tblPr>
            <w:tblStyle w:val="6"/>
            <w:tblpPr w:leftFromText="180" w:rightFromText="180" w:vertAnchor="text" w:horzAnchor="margin" w:tblpXSpec="center" w:tblpY="278"/>
            <w:tblOverlap w:val="never"/>
            <w:tblW w:w="9219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700"/>
        <w:gridCol w:w="7371"/>
        <w:tblGridChange w:id="1">
          <w:tblGrid>
            <w:gridCol w:w="1725"/>
            <w:gridCol w:w="7494"/>
          </w:tblGrid>
        </w:tblGridChange>
      </w:tblGrid>
      <w:tr w14:paraId="79A1C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" w:author="文印室:文印室套红" w:date="2026-02-13T11:41:5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92" w:hRule="atLeast"/>
          <w:jc w:val="center"/>
          <w:trPrChange w:id="2" w:author="文印室:文印室套红" w:date="2026-02-13T11:41:50Z">
            <w:trPr>
              <w:trHeight w:val="492" w:hRule="atLeast"/>
              <w:jc w:val="center"/>
            </w:trPr>
          </w:trPrChange>
        </w:trPr>
        <w:tc>
          <w:tcPr>
            <w:tcW w:w="1700" w:type="dxa"/>
            <w:noWrap w:val="0"/>
            <w:vAlign w:val="center"/>
            <w:tcPrChange w:id="3" w:author="文印室:文印室套红" w:date="2026-02-13T11:41:50Z">
              <w:tcPr>
                <w:tcW w:w="1725" w:type="dxa"/>
                <w:noWrap w:val="0"/>
                <w:vAlign w:val="center"/>
              </w:tcPr>
            </w:tcPrChange>
          </w:tcPr>
          <w:p w14:paraId="0318B18B">
            <w:pPr>
              <w:widowControl/>
              <w:autoSpaceDE w:val="0"/>
              <w:autoSpaceDN w:val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rPrChange w:id="4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5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  <w:t>汇总的单位数</w:t>
            </w:r>
          </w:p>
        </w:tc>
        <w:tc>
          <w:tcPr>
            <w:tcW w:w="7371" w:type="dxa"/>
            <w:noWrap w:val="0"/>
            <w:vAlign w:val="center"/>
            <w:tcPrChange w:id="6" w:author="文印室:文印室套红" w:date="2026-02-13T11:41:50Z">
              <w:tcPr>
                <w:tcW w:w="7494" w:type="dxa"/>
                <w:noWrap w:val="0"/>
                <w:vAlign w:val="center"/>
              </w:tcPr>
            </w:tcPrChange>
          </w:tcPr>
          <w:p w14:paraId="1DA9C3C2">
            <w:pPr>
              <w:widowControl/>
              <w:autoSpaceDE w:val="0"/>
              <w:autoSpaceDN w:val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rPrChange w:id="7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</w:pPr>
          </w:p>
        </w:tc>
      </w:tr>
      <w:tr w14:paraId="2FC2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" w:author="文印室:文印室套红" w:date="2026-02-13T11:41:5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57" w:hRule="atLeast"/>
          <w:jc w:val="center"/>
          <w:trPrChange w:id="8" w:author="文印室:文印室套红" w:date="2026-02-13T11:41:50Z">
            <w:trPr>
              <w:trHeight w:val="557" w:hRule="atLeast"/>
              <w:jc w:val="center"/>
            </w:trPr>
          </w:trPrChange>
        </w:trPr>
        <w:tc>
          <w:tcPr>
            <w:tcW w:w="1700" w:type="dxa"/>
            <w:noWrap w:val="0"/>
            <w:vAlign w:val="center"/>
            <w:tcPrChange w:id="9" w:author="文印室:文印室套红" w:date="2026-02-13T11:41:50Z">
              <w:tcPr>
                <w:tcW w:w="1725" w:type="dxa"/>
                <w:noWrap w:val="0"/>
                <w:vAlign w:val="center"/>
              </w:tcPr>
            </w:tcPrChange>
          </w:tcPr>
          <w:p w14:paraId="3DDD9CC0">
            <w:pPr>
              <w:widowControl/>
              <w:autoSpaceDE w:val="0"/>
              <w:autoSpaceDN w:val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rPrChange w:id="10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11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  <w:t>预算级次</w:t>
            </w:r>
          </w:p>
        </w:tc>
        <w:tc>
          <w:tcPr>
            <w:tcW w:w="7371" w:type="dxa"/>
            <w:noWrap w:val="0"/>
            <w:vAlign w:val="center"/>
            <w:tcPrChange w:id="12" w:author="文印室:文印室套红" w:date="2026-02-13T11:41:50Z">
              <w:tcPr>
                <w:tcW w:w="7494" w:type="dxa"/>
                <w:noWrap w:val="0"/>
                <w:vAlign w:val="center"/>
              </w:tcPr>
            </w:tcPrChange>
          </w:tcPr>
          <w:p w14:paraId="7E5E1589">
            <w:pPr>
              <w:widowControl/>
              <w:autoSpaceDE w:val="0"/>
              <w:autoSpaceDN w:val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  <w:rPrChange w:id="13" w:author="文印室:文印室套红" w:date="2026-02-13T11:41:53Z">
                  <w:rPr>
                    <w:rFonts w:hint="eastAsia" w:ascii="仿宋_GB2312" w:eastAsia="仿宋_GB2312"/>
                    <w:sz w:val="24"/>
                    <w:lang w:eastAsia="zh-CN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  <w:rPrChange w:id="14" w:author="文印室:文印室套红" w:date="2026-02-13T11:41:53Z">
                  <w:rPr>
                    <w:rFonts w:hint="eastAsia" w:ascii="仿宋_GB2312" w:eastAsia="仿宋_GB2312"/>
                    <w:sz w:val="24"/>
                    <w:lang w:eastAsia="zh-CN"/>
                  </w:rPr>
                </w:rPrChange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rPrChange w:id="15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  <w:t xml:space="preserve">10.中央级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  <w:rPrChange w:id="16" w:author="文印室:文印室套红" w:date="2026-02-13T11:41:53Z">
                  <w:rPr>
                    <w:rFonts w:hint="eastAsia" w:ascii="仿宋_GB2312" w:eastAsia="仿宋_GB2312"/>
                    <w:sz w:val="24"/>
                    <w:lang w:eastAsia="zh-CN"/>
                  </w:rPr>
                </w:rPrChange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rPrChange w:id="17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  <w:t>.省级 30.地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  <w:rPrChange w:id="18" w:author="文印室:文印室套红" w:date="2026-02-13T11:41:53Z">
                  <w:rPr>
                    <w:rFonts w:hint="eastAsia" w:ascii="仿宋_GB2312" w:eastAsia="仿宋_GB2312"/>
                    <w:sz w:val="24"/>
                    <w:lang w:eastAsia="zh-CN"/>
                  </w:rPr>
                </w:rPrChange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rPrChange w:id="19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  <w:t>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  <w:rPrChange w:id="20" w:author="文印室:文印室套红" w:date="2026-02-13T11:41:53Z">
                  <w:rPr>
                    <w:rFonts w:hint="eastAsia" w:ascii="仿宋_GB2312" w:eastAsia="仿宋_GB2312"/>
                    <w:sz w:val="24"/>
                    <w:lang w:eastAsia="zh-CN"/>
                  </w:rPr>
                </w:rPrChange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rPrChange w:id="21" w:author="文印室:文印室套红" w:date="2026-02-13T11:41:53Z">
                  <w:rPr>
                    <w:rFonts w:hint="eastAsia" w:ascii="仿宋_GB2312" w:eastAsia="仿宋_GB2312"/>
                    <w:sz w:val="24"/>
                  </w:rPr>
                </w:rPrChange>
              </w:rPr>
              <w:t>级 40.县级 50.乡镇级 90.非预算单位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  <w:rPrChange w:id="22" w:author="文印室:文印室套红" w:date="2026-02-13T11:41:53Z">
                  <w:rPr>
                    <w:rFonts w:hint="eastAsia" w:ascii="仿宋_GB2312" w:eastAsia="仿宋_GB2312"/>
                    <w:sz w:val="24"/>
                    <w:lang w:eastAsia="zh-CN"/>
                  </w:rPr>
                </w:rPrChange>
              </w:rPr>
              <w:t>）</w:t>
            </w:r>
          </w:p>
        </w:tc>
      </w:tr>
    </w:tbl>
    <w:p w14:paraId="77A2D026">
      <w:pPr>
        <w:spacing w:line="480" w:lineRule="exact"/>
        <w:rPr>
          <w:rFonts w:hint="eastAsia" w:ascii="仿宋_GB2312" w:eastAsia="仿宋_GB2312"/>
          <w:sz w:val="32"/>
          <w:szCs w:val="32"/>
          <w:u w:val="single"/>
        </w:rPr>
      </w:pPr>
    </w:p>
    <w:p w14:paraId="50B8CAD9">
      <w:pPr>
        <w:autoSpaceDE w:val="0"/>
        <w:autoSpaceDN w:val="0"/>
        <w:spacing w:before="156" w:beforeLines="50" w:after="156" w:afterLines="50"/>
        <w:jc w:val="center"/>
        <w:textAlignment w:val="baseline"/>
        <w:rPr>
          <w:rFonts w:hint="eastAsia" w:ascii="华文中宋" w:hAnsi="华文中宋" w:eastAsia="华文中宋"/>
          <w:b/>
          <w:color w:val="000000"/>
          <w:sz w:val="36"/>
          <w:szCs w:val="36"/>
        </w:rPr>
        <w:sectPr>
          <w:footerReference r:id="rId3" w:type="default"/>
          <w:pgSz w:w="11906" w:h="16838"/>
          <w:pgMar w:top="2098" w:right="1474" w:bottom="1701" w:left="1474" w:header="851" w:footer="1417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25"/>
          <w:cols w:space="0" w:num="1"/>
          <w:rtlGutter w:val="0"/>
          <w:docGrid w:type="lines" w:linePitch="312" w:charSpace="0"/>
        </w:sectPr>
      </w:pPr>
    </w:p>
    <w:p w14:paraId="2E728277">
      <w:pPr>
        <w:spacing w:beforeLines="0" w:afterLines="0" w:line="588" w:lineRule="exact"/>
        <w:rPr>
          <w:rFonts w:ascii="黑体" w:eastAsia="黑体"/>
          <w:sz w:val="28"/>
          <w:szCs w:val="28"/>
        </w:rPr>
      </w:pPr>
    </w:p>
    <w:p w14:paraId="3AB29DA6">
      <w:pPr>
        <w:spacing w:beforeLines="0" w:afterLines="0" w:line="588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/>
          <w:spacing w:val="-10"/>
          <w:sz w:val="44"/>
          <w:szCs w:val="44"/>
          <w:rPrChange w:id="23" w:author="文印室:文印室套红" w:date="2026-02-13T11:41:58Z">
            <w:rPr>
              <w:rFonts w:hint="eastAsia" w:ascii="黑体" w:eastAsia="黑体"/>
              <w:color w:val="000000"/>
              <w:spacing w:val="-10"/>
              <w:sz w:val="36"/>
              <w:szCs w:val="36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10"/>
          <w:sz w:val="44"/>
          <w:szCs w:val="44"/>
          <w:rPrChange w:id="24" w:author="文印室:文印室套红" w:date="2026-02-13T11:41:58Z">
            <w:rPr>
              <w:rFonts w:hint="eastAsia" w:ascii="黑体" w:eastAsia="黑体" w:cs="方正小标宋简体"/>
              <w:color w:val="000000"/>
              <w:spacing w:val="-10"/>
              <w:sz w:val="36"/>
              <w:szCs w:val="36"/>
            </w:rPr>
          </w:rPrChange>
        </w:rPr>
        <w:t>填 报 须 知</w:t>
      </w:r>
    </w:p>
    <w:p w14:paraId="7704D58D">
      <w:pPr>
        <w:spacing w:beforeLines="0" w:afterLines="0" w:line="588" w:lineRule="exact"/>
        <w:ind w:firstLine="576" w:firstLineChars="200"/>
        <w:rPr>
          <w:rFonts w:hint="eastAsia" w:ascii="仿宋_GB2312" w:hAnsi="仿宋_GB2312" w:eastAsia="仿宋_GB2312" w:cs="仿宋_GB2312"/>
          <w:color w:val="000000"/>
          <w:spacing w:val="4"/>
          <w:sz w:val="28"/>
          <w:szCs w:val="28"/>
        </w:rPr>
      </w:pPr>
    </w:p>
    <w:p w14:paraId="266992D9">
      <w:pPr>
        <w:numPr>
          <w:ilvl w:val="-1"/>
          <w:numId w:val="0"/>
        </w:numPr>
        <w:spacing w:beforeLines="0" w:afterLines="0" w:line="588" w:lineRule="exact"/>
        <w:ind w:firstLine="576" w:firstLineChars="200"/>
        <w:jc w:val="both"/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1.202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年度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部门汇总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内部控制报告分为正文和附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件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两个部分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eastAsia="zh-CN"/>
        </w:rPr>
        <w:t>。</w:t>
      </w:r>
    </w:p>
    <w:p w14:paraId="7404AB92">
      <w:pPr>
        <w:numPr>
          <w:ilvl w:val="-1"/>
          <w:numId w:val="0"/>
        </w:numPr>
        <w:spacing w:beforeLines="0" w:afterLines="0" w:line="588" w:lineRule="exact"/>
        <w:ind w:firstLine="576" w:firstLineChars="200"/>
        <w:jc w:val="both"/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各部门根据</w:t>
      </w:r>
      <w:r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</w:rPr>
        <w:t>2025年度内部控制工作实际开展情况、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部门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本级及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所属单位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编制的2025年度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内部控制报告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如实填报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本报告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，并对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填报内容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的真实性、完整性负责。</w:t>
      </w:r>
    </w:p>
    <w:p w14:paraId="4463431E">
      <w:pPr>
        <w:spacing w:line="588" w:lineRule="exact"/>
        <w:ind w:firstLine="576" w:firstLineChars="200"/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3.各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应在202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年度行政事业单位内部控制报告填报系统中填报相关内容，系统自动生成“202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年度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部门汇总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内部控制报告”。</w:t>
      </w:r>
    </w:p>
    <w:p w14:paraId="3255E0B1">
      <w:pPr>
        <w:spacing w:beforeLines="0" w:afterLines="0" w:line="588" w:lineRule="exact"/>
        <w:ind w:firstLine="576" w:firstLineChars="200"/>
        <w:jc w:val="both"/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lang w:val="en-US" w:eastAsia="zh-CN"/>
        </w:rPr>
        <w:t>4.报告中“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u w:val="none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lang w:val="en-US" w:eastAsia="zh-CN"/>
        </w:rPr>
        <w:t>”表示此处为选择项，需在填报系统中选择相关内容；“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lang w:val="en-US" w:eastAsia="zh-CN"/>
        </w:rPr>
        <w:t>”表示此处为录入项，需在填报系统中填写具体内容。</w:t>
      </w:r>
    </w:p>
    <w:p w14:paraId="6F2ABD83">
      <w:pPr>
        <w:spacing w:beforeLines="0" w:afterLines="0" w:line="588" w:lineRule="exact"/>
        <w:ind w:firstLine="576" w:firstLineChars="200"/>
        <w:jc w:val="both"/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.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本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报告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应当履行内部审批程序后对外报出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。</w:t>
      </w:r>
    </w:p>
    <w:p w14:paraId="4BFF2052">
      <w:pPr>
        <w:autoSpaceDE w:val="0"/>
        <w:autoSpaceDN w:val="0"/>
        <w:spacing w:before="0" w:beforeLines="0" w:after="0" w:afterLines="0" w:line="588" w:lineRule="exact"/>
        <w:ind w:firstLine="576" w:firstLineChars="200"/>
        <w:jc w:val="both"/>
        <w:textAlignment w:val="baseline"/>
        <w:rPr>
          <w:rFonts w:hint="default" w:ascii="Times New Roman" w:hAnsi="Times New Roman" w:eastAsia="华文中宋" w:cs="Times New Roman"/>
          <w:b/>
          <w:color w:val="000000"/>
          <w:sz w:val="28"/>
          <w:szCs w:val="28"/>
        </w:rPr>
        <w:sectPr>
          <w:pgSz w:w="11906" w:h="16838"/>
          <w:pgMar w:top="2098" w:right="1474" w:bottom="1701" w:left="1474" w:header="851" w:footer="1417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</w:rPr>
        <w:t>.本报告应当按照规定进行脱敏脱密处理，严禁报送涉密信息。</w:t>
      </w:r>
    </w:p>
    <w:p w14:paraId="6443C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8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bookmarkStart w:id="0" w:name="_Hlk187229475"/>
      <w:r>
        <w:rPr>
          <w:rFonts w:hint="default" w:ascii="Times New Roman" w:hAnsi="Times New Roman" w:eastAsia="仿宋_GB2312" w:cs="Times New Roman"/>
          <w:sz w:val="32"/>
          <w:szCs w:val="32"/>
        </w:rPr>
        <w:t>为贯彻落实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财政部关于全面推进行政事业单位内部控制建设的指导意见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财会〔2015〕24号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的有关精神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依据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行政事业单位内部控制规范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试行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）》（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财会〔2012〕21号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）、《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行政事业单位内部控制报告管理制度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试行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）》（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财会〔2017〕1号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）和《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行政事业单位内部控制评价办法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财会〔2025〕24号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的有关规定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现将本部门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2025年度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内部控制工作情况报告如下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790D8D9B">
      <w:pPr>
        <w:autoSpaceDE w:val="0"/>
        <w:autoSpaceDN w:val="0"/>
        <w:spacing w:line="588" w:lineRule="exact"/>
        <w:ind w:firstLine="640" w:firstLineChars="200"/>
        <w:textAlignment w:val="baseline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一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部门内部控制工作开展情况</w:t>
      </w:r>
    </w:p>
    <w:p w14:paraId="32D0FE34">
      <w:pPr>
        <w:pStyle w:val="8"/>
        <w:autoSpaceDE w:val="0"/>
        <w:autoSpaceDN w:val="0"/>
        <w:spacing w:line="588" w:lineRule="exact"/>
        <w:ind w:firstLine="640" w:firstLineChars="200"/>
        <w:jc w:val="left"/>
        <w:textAlignment w:val="baseline"/>
        <w:outlineLvl w:val="0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部门层面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内部控制机构设置与2025年度运行情况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。</w:t>
      </w:r>
    </w:p>
    <w:p w14:paraId="44489275">
      <w:pPr>
        <w:autoSpaceDE w:val="0"/>
        <w:autoSpaceDN w:val="0"/>
        <w:spacing w:line="588" w:lineRule="exact"/>
        <w:ind w:firstLine="640" w:firstLineChars="200"/>
        <w:jc w:val="left"/>
        <w:textAlignment w:val="baseline"/>
        <w:outlineLvl w:val="9"/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部门层面内部控制领导机构、内部控制建设牵头部门和评价部门设置情况。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2025年度内部控制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领导机构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召开会议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对部门本级及所属单位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内部控制工作的部署安排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培训、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指导监督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等情况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。</w:t>
      </w:r>
    </w:p>
    <w:p w14:paraId="4F701C38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部门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层面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内部控制制度建设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年度更新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及实施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情况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。</w:t>
      </w:r>
    </w:p>
    <w:p w14:paraId="2B16DD50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本部门制定用于规范部门层面内部控制工作的有关制度名称、主要内容及2025年度更新情况。部门内部控制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"/>
        </w:rPr>
        <w:t>制度实施的范围、方式方法、效果等情况。</w:t>
      </w:r>
    </w:p>
    <w:p w14:paraId="28DD2DAD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2025年度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部门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层面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内部控制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评价工作情况。</w:t>
      </w:r>
    </w:p>
    <w:p w14:paraId="76E5C3CF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本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部门已按照《行政事业单位内部控制评价办法》相关规定开展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2025年度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部门内部控制评价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评价结果详见附件《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2025年度部门内部控制评价报告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》。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本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部门未按照《行政事业单位内部控制评价办法》开展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2025年度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内部控制评价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，但进行了评价工作并在填报系统中上传评价报告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本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部门未开展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2025年度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内部控制评价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工作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原因为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。</w:t>
      </w:r>
    </w:p>
    <w:p w14:paraId="2439B6CB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（四）2025年度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内部控制报告审核情况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。</w:t>
      </w:r>
    </w:p>
    <w:p w14:paraId="1F976890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本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部门汇总内部控制报告、部门本级及所属单位内部控制报告的正文、附件及佐证材料的审核情况，包括内部控制报告的规范性与完整性、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"/>
        </w:rPr>
        <w:t>内部控制评价结果的客观性与准确性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，以及佐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lang w:val="en-US" w:eastAsia="zh-CN" w:bidi="ar"/>
        </w:rPr>
        <w:t>证材料的真实性与相关性等。</w:t>
      </w:r>
      <w:r>
        <w:rPr>
          <w:rFonts w:hint="default" w:ascii="Times New Roman" w:hAnsi="Times New Roman" w:eastAsia="仿宋_GB2312" w:cs="Times New Roman"/>
          <w:spacing w:val="-6"/>
          <w:kern w:val="0"/>
          <w:sz w:val="32"/>
          <w:szCs w:val="32"/>
          <w:lang w:val="en-US" w:eastAsia="zh-CN" w:bidi="ar"/>
        </w:rPr>
        <w:t>开展现场核查的，说明现场核查情况。</w:t>
      </w:r>
    </w:p>
    <w:p w14:paraId="49CD354E">
      <w:pPr>
        <w:pStyle w:val="8"/>
        <w:spacing w:line="588" w:lineRule="exact"/>
        <w:ind w:firstLine="840"/>
        <w:outlineLvl w:val="0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/>
        </w:rPr>
        <w:t>部门本级及所属单位内部控制工作汇总情况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（自动生成）</w:t>
      </w:r>
    </w:p>
    <w:p w14:paraId="4E744F23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（一）部门本级及所属单位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内部控制机构设置与2025年度运行情况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。</w:t>
      </w:r>
    </w:p>
    <w:p w14:paraId="0284406C">
      <w:pPr>
        <w:autoSpaceDE w:val="0"/>
        <w:autoSpaceDN w:val="0"/>
        <w:spacing w:line="588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本部门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已设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立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内部控制领导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机构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个单位由单位负责人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担任内部控制领导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机构负责人，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个单位由分管综合事务负责人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担任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个单位由分管财务负责人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担任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个单位由分管其他业务负责人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担任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。</w:t>
      </w:r>
    </w:p>
    <w:p w14:paraId="4B147001">
      <w:pPr>
        <w:autoSpaceDE w:val="0"/>
        <w:autoSpaceDN w:val="0"/>
        <w:spacing w:line="588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本部门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个单位已明确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内部控制建设牵头部门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岗位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行政管理部门的单位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highlight w:val="none"/>
          <w:u w:val="none"/>
        </w:rPr>
        <w:t>财务部门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内审部门的单位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纪检监察部门的单位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其他部门的单位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个。</w:t>
      </w:r>
    </w:p>
    <w:p w14:paraId="2FE212D2">
      <w:pPr>
        <w:autoSpaceDE w:val="0"/>
        <w:autoSpaceDN w:val="0"/>
        <w:spacing w:line="588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本部门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个单位已明确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内部控制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评价与监督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牵头部门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岗位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行政管理部门的单位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</w:rPr>
        <w:t>财务部门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内审部门的单位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纪检监察部门的单位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属于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其他部门的单位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个。</w:t>
      </w:r>
    </w:p>
    <w:p w14:paraId="0B5E7651">
      <w:pPr>
        <w:autoSpaceDE w:val="0"/>
        <w:autoSpaceDN w:val="0"/>
        <w:spacing w:line="588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2025年度共召开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次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内部控制领导机构会议，开展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次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内部控制相关培训。</w:t>
      </w:r>
    </w:p>
    <w:p w14:paraId="177492AC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楷体_GB2312" w:cs="Times New Roman"/>
          <w:i w:val="0"/>
          <w:iCs w:val="0"/>
          <w:color w:val="000000"/>
          <w:sz w:val="32"/>
          <w:szCs w:val="32"/>
          <w:lang w:val="en-US" w:eastAsia="zh-CN"/>
        </w:rPr>
        <w:t>部门本级及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所属单位风险评估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情况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。</w:t>
      </w:r>
    </w:p>
    <w:p w14:paraId="7721A38A">
      <w:pPr>
        <w:autoSpaceDE w:val="0"/>
        <w:autoSpaceDN w:val="0"/>
        <w:spacing w:line="588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本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个单位已开展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2025年度风险评估工作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。</w:t>
      </w:r>
    </w:p>
    <w:p w14:paraId="32DE93B7">
      <w:pPr>
        <w:autoSpaceDE w:val="0"/>
        <w:autoSpaceDN w:val="0"/>
        <w:spacing w:line="588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i w:val="0"/>
          <w:iCs w:val="0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单位层面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风险评估覆盖情况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内部控制工作组织情况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个单位覆盖内部控制机制建设情况，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个单位覆盖内部管理制度完善情况，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个单位覆盖内部控制关键岗位管理情</w:t>
      </w:r>
      <w:r>
        <w:rPr>
          <w:rFonts w:hint="default" w:ascii="Times New Roman" w:hAnsi="Times New Roman" w:eastAsia="仿宋_GB2312" w:cs="Times New Roman"/>
          <w:i w:val="0"/>
          <w:iCs w:val="0"/>
          <w:spacing w:val="-6"/>
          <w:sz w:val="32"/>
          <w:szCs w:val="32"/>
          <w:u w:val="none"/>
          <w:lang w:val="en-US" w:eastAsia="zh-CN"/>
        </w:rPr>
        <w:t>况，</w:t>
      </w:r>
      <w:r>
        <w:rPr>
          <w:rFonts w:hint="default" w:ascii="Times New Roman" w:hAnsi="Times New Roman" w:eastAsia="仿宋_GB2312" w:cs="Times New Roman"/>
          <w:i w:val="0"/>
          <w:iCs w:val="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pacing w:val="-6"/>
          <w:sz w:val="32"/>
          <w:szCs w:val="32"/>
          <w:u w:val="none"/>
          <w:lang w:val="en-US" w:eastAsia="zh-CN"/>
        </w:rPr>
        <w:t>个单位覆盖财务信息的编报情况，</w:t>
      </w:r>
      <w:r>
        <w:rPr>
          <w:rFonts w:hint="default" w:ascii="Times New Roman" w:hAnsi="Times New Roman" w:eastAsia="仿宋_GB2312" w:cs="Times New Roman"/>
          <w:i w:val="0"/>
          <w:iCs w:val="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pacing w:val="-6"/>
          <w:sz w:val="32"/>
          <w:szCs w:val="32"/>
          <w:u w:val="none"/>
          <w:lang w:val="en-US" w:eastAsia="zh-CN"/>
        </w:rPr>
        <w:t>个单位覆盖其他情况。</w:t>
      </w:r>
    </w:p>
    <w:p w14:paraId="59F04CC9">
      <w:pPr>
        <w:pStyle w:val="2"/>
        <w:spacing w:line="588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业务层面风险评估覆盖情况：适用预算业务的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个，适用收支业务的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个，适用政府采购业务的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个，适用资产管理的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个，适用建设项目管理的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个，适用合同管理的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个单位覆盖其他业务领域。</w:t>
      </w:r>
    </w:p>
    <w:p w14:paraId="202182F3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588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楷体_GB2312" w:cs="Times New Roman"/>
          <w:bCs/>
          <w:color w:val="000000"/>
          <w:kern w:val="0"/>
          <w:sz w:val="32"/>
          <w:szCs w:val="32"/>
          <w:u w:val="none"/>
          <w:lang w:eastAsia="zh-CN" w:bidi="ar-SA"/>
        </w:rPr>
        <w:t>（</w:t>
      </w:r>
      <w:r>
        <w:rPr>
          <w:rFonts w:hint="default" w:ascii="Times New Roman" w:hAnsi="Times New Roman" w:eastAsia="楷体_GB2312" w:cs="Times New Roman"/>
          <w:bCs/>
          <w:kern w:val="0"/>
          <w:sz w:val="32"/>
          <w:szCs w:val="32"/>
          <w:u w:val="none"/>
          <w:lang w:val="en-US" w:eastAsia="zh-CN" w:bidi="ar-SA"/>
        </w:rPr>
        <w:t>三</w:t>
      </w:r>
      <w:r>
        <w:rPr>
          <w:rFonts w:hint="default" w:ascii="Times New Roman" w:hAnsi="Times New Roman" w:eastAsia="楷体_GB2312" w:cs="Times New Roman"/>
          <w:bCs/>
          <w:color w:val="000000"/>
          <w:kern w:val="0"/>
          <w:sz w:val="32"/>
          <w:szCs w:val="32"/>
          <w:u w:val="none"/>
          <w:lang w:val="en-US" w:eastAsia="zh-CN" w:bidi="ar-SA"/>
        </w:rPr>
        <w:t>）</w:t>
      </w:r>
      <w:r>
        <w:rPr>
          <w:rFonts w:hint="default" w:ascii="Times New Roman" w:hAnsi="Times New Roman" w:eastAsia="楷体_GB2312" w:cs="Times New Roman"/>
          <w:bCs/>
          <w:color w:val="000000"/>
          <w:kern w:val="0"/>
          <w:sz w:val="32"/>
          <w:szCs w:val="32"/>
          <w:u w:val="none"/>
          <w:lang w:eastAsia="zh-CN" w:bidi="ar-SA"/>
        </w:rPr>
        <w:t>部门本级及所属单位评价结果汇总情况</w:t>
      </w:r>
      <w:r>
        <w:rPr>
          <w:rFonts w:hint="default" w:ascii="Times New Roman" w:hAnsi="Times New Roman" w:eastAsia="楷体_GB2312" w:cs="Times New Roman"/>
          <w:bCs/>
          <w:kern w:val="0"/>
          <w:sz w:val="32"/>
          <w:szCs w:val="32"/>
          <w:u w:val="none"/>
          <w:lang w:eastAsia="zh-CN" w:bidi="ar-SA"/>
        </w:rPr>
        <w:t>。</w:t>
      </w:r>
    </w:p>
    <w:p w14:paraId="3DFAA419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588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本部门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按照《行政事业单位内部控制评价办法》相关规定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开展2025年度内部控制评价工作，其中，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个单位内部控制评价结果为优，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个单位内部控制评价结果为良，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个单位内部控制评价结果为中，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个单位内部控制评价结果为差；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未按照《行政事业单位内部控制评价办法》开展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</w:rPr>
        <w:t>2025年度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内部控制评价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，但进行了评价工作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个单位未开展2025年度内部控制评价工作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lang w:eastAsia="zh-CN"/>
        </w:rPr>
        <w:t>。</w:t>
      </w:r>
    </w:p>
    <w:p w14:paraId="7561EF3B">
      <w:pPr>
        <w:numPr>
          <w:ilvl w:val="-1"/>
          <w:numId w:val="0"/>
        </w:numPr>
        <w:spacing w:line="588" w:lineRule="exact"/>
        <w:ind w:firstLine="640" w:firstLineChars="20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对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所属单位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含部门本级）的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2025年度内部控制评价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报告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进行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复核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调整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个单位评价得分，调整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个单位评价结果。</w:t>
      </w:r>
    </w:p>
    <w:p w14:paraId="311DA398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（四）部门本级及所属单位巡视巡察、纪检监察、审计、财会监督等工作发现的与内部控制相关问题及其整改情况。</w:t>
      </w:r>
    </w:p>
    <w:p w14:paraId="05FF02E8">
      <w:pPr>
        <w:pStyle w:val="2"/>
        <w:spacing w:line="588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2025年度部门本级及所属单位巡视巡察、纪检监察、审计、财会监督等工作发现的与内部控制相关问题共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个。其中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个问题已完成整改，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个问题正在进行整改，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个问题未整改。</w:t>
      </w:r>
    </w:p>
    <w:p w14:paraId="443A84D8">
      <w:pPr>
        <w:autoSpaceDE w:val="0"/>
        <w:autoSpaceDN w:val="0"/>
        <w:spacing w:line="588" w:lineRule="exact"/>
        <w:ind w:firstLine="640" w:firstLineChars="200"/>
        <w:jc w:val="left"/>
        <w:textAlignment w:val="baseline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开展内部控制工作的经验做法和取得的成效</w:t>
      </w:r>
    </w:p>
    <w:p w14:paraId="4C982831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2025年度本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部门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在部门层面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内部控制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工作及组织推动所属单位开展内部控制工作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bidi="ar"/>
        </w:rPr>
        <w:t>过程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中总结出的有关经验做法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和取得的成效。</w:t>
      </w:r>
    </w:p>
    <w:p w14:paraId="2F1506A4">
      <w:pPr>
        <w:autoSpaceDE w:val="0"/>
        <w:autoSpaceDN w:val="0"/>
        <w:spacing w:line="588" w:lineRule="exact"/>
        <w:ind w:firstLine="640" w:firstLineChars="200"/>
        <w:jc w:val="left"/>
        <w:textAlignment w:val="baseline"/>
        <w:outlineLvl w:val="1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对行政事业单位内部控制工作的意见建议</w:t>
      </w:r>
    </w:p>
    <w:p w14:paraId="38B68BEB">
      <w:pPr>
        <w:keepNext w:val="0"/>
        <w:keepLines w:val="0"/>
        <w:widowControl/>
        <w:suppressLineNumbers w:val="0"/>
        <w:spacing w:line="588" w:lineRule="exact"/>
        <w:ind w:firstLine="640" w:firstLineChars="200"/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本部门对行政事业单位内部控制建设与实施、内部控制评价、内部控制报告编报等工作的意见建议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。</w:t>
      </w:r>
    </w:p>
    <w:p w14:paraId="547DA72F">
      <w:pPr>
        <w:tabs>
          <w:tab w:val="left" w:pos="851"/>
        </w:tabs>
        <w:autoSpaceDE/>
        <w:autoSpaceDN/>
        <w:spacing w:line="588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、其他情况（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选填）</w:t>
      </w:r>
    </w:p>
    <w:p w14:paraId="7A207A8D">
      <w:pPr>
        <w:autoSpaceDE w:val="0"/>
        <w:autoSpaceDN w:val="0"/>
        <w:spacing w:line="588" w:lineRule="exact"/>
        <w:ind w:firstLine="640" w:firstLineChars="200"/>
        <w:jc w:val="both"/>
        <w:textAlignment w:val="baseline"/>
        <w:outlineLvl w:val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说明与内部控制工作有关的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bookmarkEnd w:id="0"/>
    </w:p>
    <w:p w14:paraId="680E5930">
      <w:pPr>
        <w:autoSpaceDE w:val="0"/>
        <w:autoSpaceDN w:val="0"/>
        <w:spacing w:line="588" w:lineRule="exact"/>
        <w:ind w:firstLine="640" w:firstLineChars="200"/>
        <w:jc w:val="both"/>
        <w:textAlignment w:val="baseline"/>
        <w:outlineLvl w:val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8E45B27">
      <w:pPr>
        <w:autoSpaceDE w:val="0"/>
        <w:autoSpaceDN w:val="0"/>
        <w:spacing w:line="588" w:lineRule="exact"/>
        <w:ind w:firstLine="640" w:firstLineChars="200"/>
        <w:jc w:val="both"/>
        <w:textAlignment w:val="baseline"/>
        <w:outlineLvl w:val="0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附：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2025年度部门内部控制评价报告</w:t>
      </w:r>
    </w:p>
    <w:p w14:paraId="30359AD6">
      <w:pPr>
        <w:autoSpaceDE w:val="0"/>
        <w:autoSpaceDN w:val="0"/>
        <w:spacing w:line="588" w:lineRule="exact"/>
        <w:ind w:firstLine="640" w:firstLineChars="200"/>
        <w:jc w:val="both"/>
        <w:textAlignment w:val="baseline"/>
        <w:outlineLvl w:val="0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sectPr>
          <w:pgSz w:w="11906" w:h="16838"/>
          <w:pgMar w:top="2098" w:right="1474" w:bottom="1701" w:left="1474" w:header="851" w:footer="1417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6187211A">
      <w:pPr>
        <w:autoSpaceDE w:val="0"/>
        <w:autoSpaceDN w:val="0"/>
        <w:spacing w:line="588" w:lineRule="exact"/>
        <w:ind w:firstLine="0" w:firstLineChars="0"/>
        <w:jc w:val="left"/>
        <w:textAlignment w:val="baseline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</w:t>
      </w:r>
    </w:p>
    <w:p w14:paraId="76D677DF">
      <w:pPr>
        <w:autoSpaceDE w:val="0"/>
        <w:autoSpaceDN w:val="0"/>
        <w:spacing w:line="588" w:lineRule="exact"/>
        <w:ind w:firstLine="0" w:firstLineChars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</w:p>
    <w:p w14:paraId="6A0433A1">
      <w:pPr>
        <w:autoSpaceDE w:val="0"/>
        <w:autoSpaceDN w:val="0"/>
        <w:spacing w:line="588" w:lineRule="exact"/>
        <w:ind w:firstLine="0" w:firstLineChars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2025年度部门内部控制评价报告</w:t>
      </w:r>
    </w:p>
    <w:p w14:paraId="719D6081">
      <w:pPr>
        <w:widowControl/>
        <w:autoSpaceDE w:val="0"/>
        <w:autoSpaceDN w:val="0"/>
        <w:spacing w:line="588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方正黑体_GBK" w:cs="Times New Roman"/>
          <w:color w:val="000000"/>
          <w:kern w:val="2"/>
          <w:sz w:val="32"/>
          <w:szCs w:val="32"/>
          <w:lang w:val="en-US" w:eastAsia="zh-CN" w:bidi="ar"/>
        </w:rPr>
      </w:pPr>
    </w:p>
    <w:p w14:paraId="5B6029BF">
      <w:pPr>
        <w:widowControl/>
        <w:autoSpaceDE w:val="0"/>
        <w:autoSpaceDN w:val="0"/>
        <w:spacing w:line="588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"/>
        </w:rPr>
        <w:t>一、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 w:bidi="ar"/>
        </w:rPr>
        <w:t>部门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bidi="ar"/>
        </w:rPr>
        <w:t>内部控制评价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 w:bidi="ar"/>
        </w:rPr>
        <w:t>得分</w:t>
      </w:r>
    </w:p>
    <w:p w14:paraId="2552EC35">
      <w:pPr>
        <w:widowControl/>
        <w:autoSpaceDE/>
        <w:autoSpaceDN/>
        <w:spacing w:line="588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在部门本级及所属单位内部控制评价的基础上，通过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对部门内部控制建立与实施情况进行综合评价，2025年度部门内部控制评价得分为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分。</w:t>
      </w:r>
    </w:p>
    <w:tbl>
      <w:tblPr>
        <w:tblStyle w:val="6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660"/>
        <w:gridCol w:w="3527"/>
        <w:gridCol w:w="1233"/>
        <w:gridCol w:w="1205"/>
      </w:tblGrid>
      <w:tr w14:paraId="59737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1B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评价类别</w:t>
            </w: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76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一级评</w:t>
            </w:r>
          </w:p>
          <w:p w14:paraId="2A470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价指标</w:t>
            </w:r>
          </w:p>
        </w:tc>
        <w:tc>
          <w:tcPr>
            <w:tcW w:w="3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A5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二级评价指标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27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指标分值</w:t>
            </w:r>
          </w:p>
        </w:tc>
        <w:tc>
          <w:tcPr>
            <w:tcW w:w="1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D3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评价得分</w:t>
            </w:r>
          </w:p>
        </w:tc>
      </w:tr>
      <w:tr w14:paraId="442BA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DC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E2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8A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67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F5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E3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1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部门本级及所属单位内部控制体系建立与实施情况</w:t>
            </w: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1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组织层面内部控制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AD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议事决策机制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4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10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</w:p>
        </w:tc>
      </w:tr>
      <w:tr w14:paraId="12B92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A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0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3B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内部权力运行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28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07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</w:p>
        </w:tc>
      </w:tr>
      <w:tr w14:paraId="147EB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36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AB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E1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组织架构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9D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2F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</w:p>
        </w:tc>
      </w:tr>
      <w:tr w14:paraId="00BE7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3E5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CA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18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财务信息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35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8C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</w:p>
        </w:tc>
      </w:tr>
      <w:tr w14:paraId="17BE7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460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2B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6E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信息化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FB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4D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bidi="ar"/>
              </w:rPr>
            </w:pPr>
          </w:p>
        </w:tc>
      </w:tr>
      <w:tr w14:paraId="23CD6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1D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5D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业务层面内部控制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22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预算业务控制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1B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67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4C7C8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7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4E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D1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收支业务控制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04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9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328B0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95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16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E4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政府采购业务控制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43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EF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33BC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B7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18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5E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资产控制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1E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68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37697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58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F7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A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建设项目控制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BE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E5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1C677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48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15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合同控制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47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BA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46FA5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A2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09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内部监督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A7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内部监督机制建立情况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15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33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5B4C1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5E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B7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B5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内部监督机制实施情况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45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5C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6047C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0E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部门内部控制工作开展情况</w:t>
            </w: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D9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部门对本级及所属单位内部控制的指导与监督情况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9A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对本级及所属单位内部控制的指导情况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F7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F9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31E50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5C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85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1C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对本级及所属单位内部控制的监督情况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3E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ED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32545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34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补充指标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3A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补充指标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99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补充指标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BF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B0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</w:p>
        </w:tc>
      </w:tr>
      <w:tr w14:paraId="59E1B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6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52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DA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5B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FA9A70E">
      <w:pPr>
        <w:autoSpaceDE w:val="0"/>
        <w:autoSpaceDN w:val="0"/>
        <w:spacing w:line="588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b/>
          <w:bCs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其中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指标本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不适用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对部门内部控制评价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得分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合计进行换算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FB13C0C">
      <w:pPr>
        <w:autoSpaceDE w:val="0"/>
        <w:autoSpaceDN w:val="0"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 w:bidi="ar"/>
        </w:rPr>
        <w:t>二、部门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bidi="ar"/>
        </w:rPr>
        <w:t>内部控制评价结果</w:t>
      </w:r>
    </w:p>
    <w:p w14:paraId="15D6932B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588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本年度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部门内部控制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评价结果为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</w:rPr>
        <w:t>（优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</w:rPr>
        <w:t>良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</w:rPr>
        <w:t>中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</w:rPr>
        <w:t>差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>。</w:t>
      </w:r>
    </w:p>
    <w:p w14:paraId="09741715">
      <w:pPr>
        <w:keepNext w:val="0"/>
        <w:keepLines w:val="0"/>
        <w:widowControl/>
        <w:numPr>
          <w:ilvl w:val="0"/>
          <w:numId w:val="0"/>
        </w:numPr>
        <w:suppressLineNumbers w:val="0"/>
        <w:autoSpaceDE/>
        <w:autoSpaceDN/>
        <w:spacing w:before="0" w:beforeAutospacing="0" w:after="0" w:afterAutospacing="0" w:line="588" w:lineRule="exact"/>
        <w:ind w:left="0" w:leftChars="0" w:right="0" w:firstLine="640" w:firstLineChars="200"/>
        <w:jc w:val="both"/>
        <w:textAlignment w:val="baseline"/>
        <w:outlineLvl w:val="9"/>
        <w:rPr>
          <w:rFonts w:hint="default" w:ascii="Times New Roman" w:hAnsi="Times New Roman" w:eastAsia="黑体" w:cs="Times New Roman"/>
          <w:i/>
          <w:i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"/>
        </w:rPr>
        <w:t>三、部门内部控制评价发现的问题及整改情况</w:t>
      </w:r>
    </w:p>
    <w:tbl>
      <w:tblPr>
        <w:tblStyle w:val="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325"/>
        <w:gridCol w:w="1325"/>
        <w:gridCol w:w="1325"/>
        <w:gridCol w:w="1325"/>
        <w:gridCol w:w="1325"/>
        <w:gridCol w:w="1328"/>
      </w:tblGrid>
      <w:tr w14:paraId="134FA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tblHeader/>
          <w:jc w:val="center"/>
        </w:trPr>
        <w:tc>
          <w:tcPr>
            <w:tcW w:w="615" w:type="pct"/>
            <w:noWrap w:val="0"/>
            <w:vAlign w:val="center"/>
          </w:tcPr>
          <w:p w14:paraId="66AFA4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序号</w:t>
            </w:r>
          </w:p>
        </w:tc>
        <w:tc>
          <w:tcPr>
            <w:tcW w:w="728" w:type="pct"/>
            <w:noWrap w:val="0"/>
            <w:vAlign w:val="center"/>
          </w:tcPr>
          <w:p w14:paraId="75E0E2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问题所属评价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  <w:t>指标</w:t>
            </w:r>
          </w:p>
        </w:tc>
        <w:tc>
          <w:tcPr>
            <w:tcW w:w="728" w:type="pct"/>
            <w:noWrap w:val="0"/>
            <w:vAlign w:val="center"/>
          </w:tcPr>
          <w:p w14:paraId="677602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问题描述</w:t>
            </w:r>
          </w:p>
        </w:tc>
        <w:tc>
          <w:tcPr>
            <w:tcW w:w="728" w:type="pct"/>
            <w:noWrap w:val="0"/>
            <w:vAlign w:val="center"/>
          </w:tcPr>
          <w:p w14:paraId="2AD777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认定依据</w:t>
            </w:r>
          </w:p>
        </w:tc>
        <w:tc>
          <w:tcPr>
            <w:tcW w:w="728" w:type="pct"/>
            <w:noWrap w:val="0"/>
            <w:vAlign w:val="center"/>
          </w:tcPr>
          <w:p w14:paraId="6BFE58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整改措施</w:t>
            </w:r>
          </w:p>
        </w:tc>
        <w:tc>
          <w:tcPr>
            <w:tcW w:w="728" w:type="pct"/>
            <w:noWrap w:val="0"/>
            <w:vAlign w:val="center"/>
          </w:tcPr>
          <w:p w14:paraId="5718F9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计划完</w:t>
            </w:r>
          </w:p>
          <w:p w14:paraId="1768F0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成时间</w:t>
            </w:r>
          </w:p>
        </w:tc>
        <w:tc>
          <w:tcPr>
            <w:tcW w:w="730" w:type="pct"/>
            <w:noWrap w:val="0"/>
            <w:vAlign w:val="center"/>
          </w:tcPr>
          <w:p w14:paraId="768904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整改情况</w:t>
            </w:r>
          </w:p>
        </w:tc>
      </w:tr>
      <w:tr w14:paraId="419D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15" w:type="pct"/>
            <w:noWrap w:val="0"/>
            <w:vAlign w:val="center"/>
          </w:tcPr>
          <w:p w14:paraId="40021F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728" w:type="pct"/>
            <w:noWrap w:val="0"/>
            <w:vAlign w:val="center"/>
          </w:tcPr>
          <w:p w14:paraId="20765E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28" w:type="pct"/>
            <w:noWrap w:val="0"/>
            <w:vAlign w:val="center"/>
          </w:tcPr>
          <w:p w14:paraId="15ACC3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28" w:type="pct"/>
            <w:noWrap w:val="0"/>
            <w:vAlign w:val="top"/>
          </w:tcPr>
          <w:p w14:paraId="2DA654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28" w:type="pct"/>
            <w:noWrap w:val="0"/>
            <w:vAlign w:val="top"/>
          </w:tcPr>
          <w:p w14:paraId="3FB8EA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28" w:type="pct"/>
            <w:noWrap w:val="0"/>
            <w:vAlign w:val="center"/>
          </w:tcPr>
          <w:p w14:paraId="44347B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30" w:type="pct"/>
            <w:noWrap w:val="0"/>
            <w:vAlign w:val="center"/>
          </w:tcPr>
          <w:p w14:paraId="5FD228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40CA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615" w:type="pct"/>
            <w:noWrap w:val="0"/>
            <w:vAlign w:val="center"/>
          </w:tcPr>
          <w:p w14:paraId="404FB1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……</w:t>
            </w:r>
          </w:p>
        </w:tc>
        <w:tc>
          <w:tcPr>
            <w:tcW w:w="728" w:type="pct"/>
            <w:noWrap w:val="0"/>
            <w:vAlign w:val="center"/>
          </w:tcPr>
          <w:p w14:paraId="2EAFEB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28" w:type="pct"/>
            <w:noWrap w:val="0"/>
            <w:vAlign w:val="center"/>
          </w:tcPr>
          <w:p w14:paraId="54F7FD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28" w:type="pct"/>
            <w:noWrap w:val="0"/>
            <w:vAlign w:val="top"/>
          </w:tcPr>
          <w:p w14:paraId="265BDA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28" w:type="pct"/>
            <w:noWrap w:val="0"/>
            <w:vAlign w:val="top"/>
          </w:tcPr>
          <w:p w14:paraId="4B862C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28" w:type="pct"/>
            <w:noWrap w:val="0"/>
            <w:vAlign w:val="center"/>
          </w:tcPr>
          <w:p w14:paraId="25D04B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730" w:type="pct"/>
            <w:noWrap w:val="0"/>
            <w:vAlign w:val="center"/>
          </w:tcPr>
          <w:p w14:paraId="55FDCA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</w:tbl>
    <w:p w14:paraId="681F89C4">
      <w:pPr>
        <w:widowControl/>
        <w:autoSpaceDE w:val="0"/>
        <w:autoSpaceDN w:val="0"/>
        <w:spacing w:line="588" w:lineRule="exact"/>
        <w:ind w:firstLine="420" w:firstLineChars="200"/>
        <w:textAlignment w:val="baseline"/>
        <w:rPr>
          <w:rFonts w:hint="default" w:ascii="Times New Roman" w:hAnsi="Times New Roman" w:cs="Times New Roman"/>
        </w:rPr>
      </w:pPr>
      <w:bookmarkStart w:id="1" w:name="_GoBack"/>
      <w:bookmarkEnd w:id="1"/>
    </w:p>
    <w:sectPr>
      <w:pgSz w:w="11906" w:h="16838"/>
      <w:pgMar w:top="2098" w:right="1474" w:bottom="1701" w:left="1474" w:header="851" w:footer="1417" w:gutter="0"/>
      <w:paperSrc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8E4350-2D97-49DA-A98B-F53E2E5B854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140A8A30-9CED-4A91-8B97-95642C893B1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307D3228-837C-4826-BBDF-81AE03B10B41}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F87D3A71-B1C4-4CB7-B001-FC37CD3C954F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3A48E9C-D98A-4DE3-8CF1-AF8DB3C7164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249DE059-EF96-4A5C-BD71-A24B95F9BD0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1B3C6">
    <w:pPr>
      <w:pStyle w:val="4"/>
      <w:ind w:firstLine="360" w:firstLineChars="20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ge">
                <wp:posOffset>9556115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B4B453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52.45pt;height:144pt;width:144pt;mso-position-horizontal:outside;mso-position-horizontal-relative:margin;mso-position-vertical-relative:page;mso-wrap-style:none;z-index:251659264;mso-width-relative:page;mso-height-relative:page;" filled="f" stroked="f" coordsize="21600,21600" o:gfxdata="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l1pOrWAAAACg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B4B453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印室:文印室套红">
    <w15:presenceInfo w15:providerId="None" w15:userId="文印室:文印室套红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1"/>
  <w:bordersDoNotSurroundFooter w:val="1"/>
  <w:attachedTemplate r:id="rId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75021"/>
    <w:rsid w:val="04100794"/>
    <w:rsid w:val="045A77D7"/>
    <w:rsid w:val="07177C01"/>
    <w:rsid w:val="0740034D"/>
    <w:rsid w:val="087B3ADE"/>
    <w:rsid w:val="098552F6"/>
    <w:rsid w:val="0B0009AC"/>
    <w:rsid w:val="0CA27F6D"/>
    <w:rsid w:val="13522EC3"/>
    <w:rsid w:val="1F2E78C2"/>
    <w:rsid w:val="1FFF9EA2"/>
    <w:rsid w:val="22124242"/>
    <w:rsid w:val="22254835"/>
    <w:rsid w:val="2D05216B"/>
    <w:rsid w:val="3F5218BD"/>
    <w:rsid w:val="44D767B0"/>
    <w:rsid w:val="4EFF73E3"/>
    <w:rsid w:val="4F767986"/>
    <w:rsid w:val="537B829E"/>
    <w:rsid w:val="547D0351"/>
    <w:rsid w:val="575F7B04"/>
    <w:rsid w:val="5AFF9E3D"/>
    <w:rsid w:val="5D4E5591"/>
    <w:rsid w:val="5F3AE9C7"/>
    <w:rsid w:val="6813696A"/>
    <w:rsid w:val="6BEED339"/>
    <w:rsid w:val="6DBFF069"/>
    <w:rsid w:val="6FDFE177"/>
    <w:rsid w:val="6FFE0F61"/>
    <w:rsid w:val="713F3528"/>
    <w:rsid w:val="71C77838"/>
    <w:rsid w:val="7490224A"/>
    <w:rsid w:val="78C75021"/>
    <w:rsid w:val="7ADB6915"/>
    <w:rsid w:val="7E192908"/>
    <w:rsid w:val="7FFEB4CA"/>
    <w:rsid w:val="8B936500"/>
    <w:rsid w:val="BB77815E"/>
    <w:rsid w:val="C1FBA1B2"/>
    <w:rsid w:val="C9EF9EAC"/>
    <w:rsid w:val="CFBA3546"/>
    <w:rsid w:val="DFD90980"/>
    <w:rsid w:val="EE7602E2"/>
    <w:rsid w:val="F5BD043E"/>
    <w:rsid w:val="F9D78B9F"/>
    <w:rsid w:val="FBFF711C"/>
    <w:rsid w:val="FD799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kern w:val="0"/>
    </w:rPr>
  </w:style>
  <w:style w:type="paragraph" w:styleId="3">
    <w:name w:val="Title"/>
    <w:basedOn w:val="1"/>
    <w:next w:val="1"/>
    <w:qFormat/>
    <w:uiPriority w:val="10"/>
    <w:pPr>
      <w:widowControl w:val="0"/>
      <w:spacing w:line="240" w:lineRule="auto"/>
      <w:ind w:firstLine="0" w:firstLineChars="0"/>
      <w:jc w:val="center"/>
      <w:outlineLvl w:val="0"/>
    </w:pPr>
    <w:rPr>
      <w:rFonts w:ascii="Times New Roman" w:hAnsi="Times New Roman" w:eastAsia="华文中宋" w:cs="Times New Roman"/>
      <w:bCs/>
      <w:kern w:val="0"/>
      <w:sz w:val="36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8</Pages>
  <Words>2685</Words>
  <Characters>2863</Characters>
  <Lines>0</Lines>
  <Paragraphs>0</Paragraphs>
  <TotalTime>14</TotalTime>
  <ScaleCrop>false</ScaleCrop>
  <LinksUpToDate>false</LinksUpToDate>
  <CharactersWithSpaces>3077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2026-01-16T13:02:00Z</dcterms:created>
  <dc:creator>小不点儿</dc:creator>
  <cp:lastModifiedBy>文印室:文印室套红</cp:lastModifiedBy>
  <cp:lastPrinted>2026-01-16T19:14:00Z</cp:lastPrinted>
  <dcterms:modified xsi:type="dcterms:W3CDTF">2026-02-13T03:43:56Z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627C02AE4CB540868A10DD7339A16BE6_11</vt:lpwstr>
  </property>
  <property fmtid="{D5CDD505-2E9C-101B-9397-08002B2CF9AE}" pid="4" name="KSOTemplateDocerSaveRecord">
    <vt:lpwstr>eyJoZGlkIjoiNTFiOTFlN2MwMjFmODAzNGE4NjU4MWNlNTVjOGRjMjUifQ==</vt:lpwstr>
  </property>
</Properties>
</file>